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C71" w:rsidRPr="006E26BC" w:rsidRDefault="00400C71" w:rsidP="00304464">
      <w:pPr>
        <w:spacing w:before="100" w:beforeAutospacing="1" w:after="0" w:line="240" w:lineRule="auto"/>
        <w:rPr>
          <w:rFonts w:ascii="Times New Roman" w:hAnsi="Times New Roman"/>
          <w:sz w:val="24"/>
          <w:szCs w:val="24"/>
        </w:rPr>
      </w:pPr>
      <w:r w:rsidRPr="006E26BC"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z w:val="24"/>
          <w:szCs w:val="24"/>
        </w:rPr>
        <w:t>На сегодняшний день АНОО ВО  «СИБИТ» обеспечивает условия</w:t>
      </w:r>
      <w:r w:rsidRPr="009C6378">
        <w:rPr>
          <w:rFonts w:ascii="Times New Roman" w:hAnsi="Times New Roman"/>
          <w:color w:val="000000"/>
          <w:sz w:val="24"/>
          <w:szCs w:val="24"/>
        </w:rPr>
        <w:t xml:space="preserve"> технической и социально-педагогической поддержки лиц с ОВЗ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400C71" w:rsidRPr="009C6378" w:rsidRDefault="00400C71" w:rsidP="00644BC7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6E26BC"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9C6378">
        <w:rPr>
          <w:rFonts w:ascii="Times New Roman" w:hAnsi="Times New Roman"/>
          <w:color w:val="000000"/>
          <w:sz w:val="24"/>
          <w:szCs w:val="24"/>
        </w:rPr>
        <w:t xml:space="preserve">Коллектив </w:t>
      </w:r>
      <w:r>
        <w:rPr>
          <w:rFonts w:ascii="Times New Roman" w:hAnsi="Times New Roman"/>
          <w:color w:val="000000"/>
          <w:sz w:val="24"/>
          <w:szCs w:val="24"/>
        </w:rPr>
        <w:t xml:space="preserve">института </w:t>
      </w:r>
      <w:r w:rsidRPr="009C6378">
        <w:rPr>
          <w:rFonts w:ascii="Times New Roman" w:hAnsi="Times New Roman"/>
          <w:color w:val="000000"/>
          <w:sz w:val="24"/>
          <w:szCs w:val="24"/>
        </w:rPr>
        <w:t>готов работать в формате инклюзии: осваивать новые технологии обучения, социального и психолого-педагогического сопровождения обучающихся  с ОВЗ, создать среду максимального комфорта и мотивации к получению профессионального образования, отвечающего всем требованиям современного общества.</w:t>
      </w:r>
    </w:p>
    <w:p w:rsidR="00400C71" w:rsidRPr="001D00FD" w:rsidRDefault="00400C71" w:rsidP="001D00F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9C6378">
        <w:rPr>
          <w:rFonts w:ascii="Times New Roman" w:hAnsi="Times New Roman"/>
          <w:color w:val="000000"/>
          <w:sz w:val="24"/>
          <w:szCs w:val="24"/>
        </w:rPr>
        <w:t>произведен ремонт санитарно-гигиенических помещений (установлен специализированный санузел</w:t>
      </w:r>
      <w:r>
        <w:rPr>
          <w:rFonts w:ascii="Times New Roman" w:hAnsi="Times New Roman"/>
          <w:color w:val="000000"/>
          <w:sz w:val="24"/>
          <w:szCs w:val="24"/>
        </w:rPr>
        <w:t>);</w:t>
      </w:r>
    </w:p>
    <w:p w:rsidR="00400C71" w:rsidRPr="006E26BC" w:rsidRDefault="00400C71" w:rsidP="009C6378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9C6378">
        <w:rPr>
          <w:rFonts w:ascii="Times New Roman" w:hAnsi="Times New Roman"/>
          <w:color w:val="000000"/>
          <w:sz w:val="24"/>
          <w:szCs w:val="24"/>
        </w:rPr>
        <w:t>разработана специальная документация по организации образовательного процесса для обучения лиц с ОВЗ, в том числе оснащенности образовательного процесса.</w:t>
      </w:r>
    </w:p>
    <w:p w:rsidR="00400C71" w:rsidRPr="001A5997" w:rsidRDefault="00400C71" w:rsidP="006E26BC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автомобильной стоянке оборудованы парковочные места для лиц с ограниченными возможностями;</w:t>
      </w:r>
    </w:p>
    <w:p w:rsidR="00400C71" w:rsidRPr="001A5997" w:rsidRDefault="00400C71" w:rsidP="006E26BC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установлен тактильный стенд плана учебного заведения;</w:t>
      </w:r>
    </w:p>
    <w:p w:rsidR="00400C71" w:rsidRPr="001A5997" w:rsidRDefault="00400C71" w:rsidP="006E26BC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установлены предупредительные знаки на ступенях и на дверях для слабовидящих людей;</w:t>
      </w:r>
    </w:p>
    <w:p w:rsidR="00400C71" w:rsidRPr="009C6378" w:rsidRDefault="00400C71" w:rsidP="001A599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установлен вертикальный подъемник с улицы 24-я Северная</w:t>
      </w:r>
    </w:p>
    <w:p w:rsidR="00400C71" w:rsidRPr="009C6378" w:rsidRDefault="00400C71" w:rsidP="001A5997">
      <w:pPr>
        <w:spacing w:before="100" w:beforeAutospacing="1" w:after="100" w:afterAutospacing="1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7401AB"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8" o:spid="_x0000_i1025" type="#_x0000_t75" style="width:468pt;height:312pt;visibility:visible">
            <v:imagedata r:id="rId5" o:title=""/>
          </v:shape>
        </w:pict>
      </w:r>
    </w:p>
    <w:p w:rsidR="00400C71" w:rsidRPr="009C6378" w:rsidRDefault="00400C71" w:rsidP="009C6378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7401AB"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19" o:spid="_x0000_i1026" type="#_x0000_t75" style="width:468pt;height:702pt;visibility:visible">
            <v:imagedata r:id="rId6" o:title=""/>
          </v:shape>
        </w:pict>
      </w:r>
    </w:p>
    <w:p w:rsidR="00400C71" w:rsidRDefault="00400C71">
      <w:r>
        <w:rPr>
          <w:noProof/>
        </w:rPr>
        <w:pict>
          <v:shape id="Рисунок 20" o:spid="_x0000_i1027" type="#_x0000_t75" style="width:468pt;height:312pt;visibility:visible">
            <v:imagedata r:id="rId7" o:title=""/>
          </v:shape>
        </w:pict>
      </w:r>
    </w:p>
    <w:p w:rsidR="00400C71" w:rsidRDefault="00400C71">
      <w:r>
        <w:rPr>
          <w:noProof/>
        </w:rPr>
        <w:pict>
          <v:shape id="Рисунок 21" o:spid="_x0000_i1028" type="#_x0000_t75" style="width:468pt;height:312pt;visibility:visible">
            <v:imagedata r:id="rId8" o:title=""/>
          </v:shape>
        </w:pict>
      </w:r>
    </w:p>
    <w:p w:rsidR="00400C71" w:rsidRDefault="00400C71">
      <w:r>
        <w:rPr>
          <w:noProof/>
        </w:rPr>
        <w:pict>
          <v:shape id="Рисунок 22" o:spid="_x0000_i1029" type="#_x0000_t75" style="width:468pt;height:308.25pt;visibility:visible">
            <v:imagedata r:id="rId9" o:title=""/>
          </v:shape>
        </w:pict>
      </w:r>
    </w:p>
    <w:sectPr w:rsidR="00400C71" w:rsidSect="00EE0D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8769FB"/>
    <w:multiLevelType w:val="multilevel"/>
    <w:tmpl w:val="0128CDB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60869CC"/>
    <w:multiLevelType w:val="multilevel"/>
    <w:tmpl w:val="5B4E4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C6378"/>
    <w:rsid w:val="00016F59"/>
    <w:rsid w:val="000D3DD5"/>
    <w:rsid w:val="001072BE"/>
    <w:rsid w:val="00111A88"/>
    <w:rsid w:val="001A5997"/>
    <w:rsid w:val="001D00FD"/>
    <w:rsid w:val="00223438"/>
    <w:rsid w:val="00256DFE"/>
    <w:rsid w:val="00304464"/>
    <w:rsid w:val="00341142"/>
    <w:rsid w:val="003D3588"/>
    <w:rsid w:val="00400C71"/>
    <w:rsid w:val="005064D0"/>
    <w:rsid w:val="005840B0"/>
    <w:rsid w:val="005E3D0C"/>
    <w:rsid w:val="00613E74"/>
    <w:rsid w:val="00630E3F"/>
    <w:rsid w:val="00644BC7"/>
    <w:rsid w:val="006E26BC"/>
    <w:rsid w:val="007401AB"/>
    <w:rsid w:val="00776EEA"/>
    <w:rsid w:val="008556BC"/>
    <w:rsid w:val="009C6378"/>
    <w:rsid w:val="009F05B2"/>
    <w:rsid w:val="009F2D92"/>
    <w:rsid w:val="00C95D8A"/>
    <w:rsid w:val="00CA454B"/>
    <w:rsid w:val="00D93479"/>
    <w:rsid w:val="00EA670F"/>
    <w:rsid w:val="00EE0D12"/>
    <w:rsid w:val="00FD3C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D12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9C63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rsid w:val="006E26B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644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44B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0433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3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43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151</TotalTime>
  <Pages>4</Pages>
  <Words>146</Words>
  <Characters>837</Characters>
  <Application>Microsoft Office Outlook</Application>
  <DocSecurity>0</DocSecurity>
  <Lines>0</Lines>
  <Paragraphs>0</Paragraphs>
  <ScaleCrop>false</ScaleCrop>
  <Company>SIBIT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2018-10-09T10:36:00Z</dcterms:created>
  <dcterms:modified xsi:type="dcterms:W3CDTF">2019-09-30T05:11:00Z</dcterms:modified>
</cp:coreProperties>
</file>